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AEECA" w14:textId="3E2B56BB" w:rsidR="00C10B99" w:rsidRDefault="00C10B99" w:rsidP="00C10B99">
      <w:pPr>
        <w:rPr>
          <w:rFonts w:cs="Arial"/>
          <w:b/>
          <w:bCs/>
          <w:kern w:val="32"/>
          <w:sz w:val="36"/>
          <w:szCs w:val="32"/>
        </w:rPr>
      </w:pPr>
      <w:r w:rsidRPr="00C10B99">
        <w:rPr>
          <w:rFonts w:cs="Arial"/>
          <w:b/>
          <w:bCs/>
          <w:kern w:val="32"/>
          <w:sz w:val="36"/>
          <w:szCs w:val="32"/>
        </w:rPr>
        <w:t>How to search for contracts under my division?</w:t>
      </w:r>
    </w:p>
    <w:tbl>
      <w:tblPr>
        <w:tblStyle w:val="TableGrid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387"/>
      </w:tblGrid>
      <w:tr w:rsidR="00C10B99" w14:paraId="446B2155" w14:textId="77777777" w:rsidTr="003A5C46">
        <w:tc>
          <w:tcPr>
            <w:tcW w:w="5103" w:type="dxa"/>
          </w:tcPr>
          <w:p w14:paraId="4ACD611F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t xml:space="preserve">Access </w:t>
            </w:r>
            <w:hyperlink r:id="rId8" w:history="1">
              <w:r w:rsidRPr="00804E15">
                <w:rPr>
                  <w:rStyle w:val="Hyperlink"/>
                </w:rPr>
                <w:t>https://endeavour.app.jaggaer.com/</w:t>
              </w:r>
            </w:hyperlink>
          </w:p>
          <w:p w14:paraId="4413B954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t xml:space="preserve">Click on </w:t>
            </w:r>
            <w:r w:rsidRPr="00932065">
              <w:rPr>
                <w:b/>
                <w:bCs/>
              </w:rPr>
              <w:t>Staff Login</w:t>
            </w:r>
          </w:p>
        </w:tc>
        <w:tc>
          <w:tcPr>
            <w:tcW w:w="5387" w:type="dxa"/>
          </w:tcPr>
          <w:p w14:paraId="43B9A7E7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8198D8" wp14:editId="01C2E9F6">
                      <wp:simplePos x="0" y="0"/>
                      <wp:positionH relativeFrom="column">
                        <wp:posOffset>1856981</wp:posOffset>
                      </wp:positionH>
                      <wp:positionV relativeFrom="paragraph">
                        <wp:posOffset>226673</wp:posOffset>
                      </wp:positionV>
                      <wp:extent cx="756745" cy="450376"/>
                      <wp:effectExtent l="0" t="0" r="24765" b="2603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6745" cy="45037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360FE9" id="Oval 2" o:spid="_x0000_s1026" style="position:absolute;margin-left:146.2pt;margin-top:17.85pt;width:59.6pt;height:35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E50051" wp14:editId="1649FD91">
                  <wp:extent cx="2850225" cy="12954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576" t="14135" r="7692" b="13333"/>
                          <a:stretch/>
                        </pic:blipFill>
                        <pic:spPr bwMode="auto">
                          <a:xfrm>
                            <a:off x="0" y="0"/>
                            <a:ext cx="2868558" cy="1303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0217C113" w14:textId="77777777" w:rsidTr="003A5C46">
        <w:tc>
          <w:tcPr>
            <w:tcW w:w="5103" w:type="dxa"/>
          </w:tcPr>
          <w:p w14:paraId="5CEAA09B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F916ADC" wp14:editId="78BD42D3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35560</wp:posOffset>
                  </wp:positionV>
                  <wp:extent cx="151130" cy="129540"/>
                  <wp:effectExtent l="0" t="0" r="127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" t="30526" r="96185" b="64637"/>
                          <a:stretch/>
                        </pic:blipFill>
                        <pic:spPr bwMode="auto">
                          <a:xfrm>
                            <a:off x="0" y="0"/>
                            <a:ext cx="151130" cy="12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Click on       -&gt; </w:t>
            </w:r>
            <w:r w:rsidRPr="00932065">
              <w:rPr>
                <w:b/>
                <w:bCs/>
              </w:rPr>
              <w:t>Contracts</w:t>
            </w:r>
            <w:r>
              <w:t xml:space="preserve"> -&gt; </w:t>
            </w:r>
            <w:r w:rsidRPr="00932065">
              <w:rPr>
                <w:b/>
                <w:bCs/>
              </w:rPr>
              <w:t>My contracts</w:t>
            </w:r>
          </w:p>
          <w:p w14:paraId="30203546" w14:textId="77777777" w:rsidR="00C10B99" w:rsidRDefault="00C10B99" w:rsidP="00ED6AE9">
            <w:pPr>
              <w:spacing w:after="0" w:line="240" w:lineRule="auto"/>
              <w:ind w:left="166"/>
            </w:pPr>
          </w:p>
        </w:tc>
        <w:tc>
          <w:tcPr>
            <w:tcW w:w="5387" w:type="dxa"/>
          </w:tcPr>
          <w:p w14:paraId="5EA88589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B98EBE" wp14:editId="5CA5CCB0">
                      <wp:simplePos x="0" y="0"/>
                      <wp:positionH relativeFrom="column">
                        <wp:posOffset>592655</wp:posOffset>
                      </wp:positionH>
                      <wp:positionV relativeFrom="paragraph">
                        <wp:posOffset>487434</wp:posOffset>
                      </wp:positionV>
                      <wp:extent cx="593232" cy="197892"/>
                      <wp:effectExtent l="0" t="0" r="16510" b="1206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232" cy="197892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0786356" id="Oval 4" o:spid="_x0000_s1026" style="position:absolute;margin-left:46.65pt;margin-top:38.4pt;width:46.7pt;height:1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AA6895" wp14:editId="277B0481">
                  <wp:extent cx="2710815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29B39CA5" w14:textId="77777777" w:rsidTr="003A5C46">
        <w:tc>
          <w:tcPr>
            <w:tcW w:w="5103" w:type="dxa"/>
          </w:tcPr>
          <w:p w14:paraId="6456A362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568A3AD" wp14:editId="0A5C0363">
                      <wp:simplePos x="0" y="0"/>
                      <wp:positionH relativeFrom="column">
                        <wp:posOffset>1677063</wp:posOffset>
                      </wp:positionH>
                      <wp:positionV relativeFrom="paragraph">
                        <wp:posOffset>47956</wp:posOffset>
                      </wp:positionV>
                      <wp:extent cx="318053" cy="182576"/>
                      <wp:effectExtent l="0" t="0" r="25400" b="2730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3" cy="18257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39692" id="Oval 10" o:spid="_x0000_s1026" style="position:absolute;margin-left:132.05pt;margin-top:3.8pt;width:25.0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6FA90C9" wp14:editId="55911BC0">
                  <wp:simplePos x="0" y="0"/>
                  <wp:positionH relativeFrom="column">
                    <wp:posOffset>794937</wp:posOffset>
                  </wp:positionH>
                  <wp:positionV relativeFrom="paragraph">
                    <wp:posOffset>48369</wp:posOffset>
                  </wp:positionV>
                  <wp:extent cx="1131675" cy="174929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23" t="34255" r="18657" b="59141"/>
                          <a:stretch/>
                        </pic:blipFill>
                        <pic:spPr bwMode="auto">
                          <a:xfrm>
                            <a:off x="0" y="0"/>
                            <a:ext cx="1175082" cy="181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Click on</w:t>
            </w:r>
          </w:p>
          <w:p w14:paraId="6AC6CA42" w14:textId="77777777" w:rsidR="00C10B99" w:rsidRDefault="00C10B99" w:rsidP="00ED6AE9"/>
          <w:p w14:paraId="674A26C8" w14:textId="77777777" w:rsidR="00C10B99" w:rsidRDefault="00C10B99" w:rsidP="00ED6AE9">
            <w:pPr>
              <w:spacing w:after="0" w:line="240" w:lineRule="auto"/>
            </w:pPr>
            <w:r>
              <w:t xml:space="preserve"> </w:t>
            </w:r>
          </w:p>
          <w:p w14:paraId="22BEBA93" w14:textId="77777777" w:rsidR="00C10B99" w:rsidRDefault="00C10B99" w:rsidP="00ED6AE9">
            <w:pPr>
              <w:spacing w:after="0" w:line="240" w:lineRule="auto"/>
            </w:pPr>
          </w:p>
          <w:p w14:paraId="0A084CCF" w14:textId="77777777" w:rsidR="00C10B99" w:rsidRDefault="00C10B99" w:rsidP="00ED6AE9"/>
        </w:tc>
        <w:tc>
          <w:tcPr>
            <w:tcW w:w="5387" w:type="dxa"/>
          </w:tcPr>
          <w:p w14:paraId="7B774589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E27F73" wp14:editId="1E402B6E">
                      <wp:simplePos x="0" y="0"/>
                      <wp:positionH relativeFrom="column">
                        <wp:posOffset>2026967</wp:posOffset>
                      </wp:positionH>
                      <wp:positionV relativeFrom="paragraph">
                        <wp:posOffset>488521</wp:posOffset>
                      </wp:positionV>
                      <wp:extent cx="241222" cy="162685"/>
                      <wp:effectExtent l="0" t="0" r="26035" b="2794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222" cy="1626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56F2181" id="Oval 7" o:spid="_x0000_s1026" style="position:absolute;margin-left:159.6pt;margin-top:38.45pt;width:19pt;height:1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CEEDD5" wp14:editId="0386DA2D">
                  <wp:extent cx="2710815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59081A66" w14:textId="77777777" w:rsidTr="003A5C46">
        <w:tc>
          <w:tcPr>
            <w:tcW w:w="5103" w:type="dxa"/>
          </w:tcPr>
          <w:p w14:paraId="6A8D33CA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t xml:space="preserve">Click on </w:t>
            </w:r>
            <w:r w:rsidRPr="00932065">
              <w:rPr>
                <w:b/>
                <w:bCs/>
                <w:i/>
                <w:iCs/>
              </w:rPr>
              <w:t>Business Units</w:t>
            </w:r>
          </w:p>
        </w:tc>
        <w:tc>
          <w:tcPr>
            <w:tcW w:w="5387" w:type="dxa"/>
          </w:tcPr>
          <w:p w14:paraId="4608C205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76CA2FF" wp14:editId="4DB608BF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730250</wp:posOffset>
                      </wp:positionV>
                      <wp:extent cx="739939" cy="162685"/>
                      <wp:effectExtent l="0" t="0" r="22225" b="2794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939" cy="1626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CF6BA63" id="Oval 15" o:spid="_x0000_s1026" style="position:absolute;margin-left:120.25pt;margin-top:57.5pt;width:58.25pt;height:12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7A67BE" wp14:editId="01EAD47F">
                  <wp:extent cx="2710815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1EFD1022" w14:textId="77777777" w:rsidTr="003A5C46">
        <w:tc>
          <w:tcPr>
            <w:tcW w:w="5103" w:type="dxa"/>
          </w:tcPr>
          <w:p w14:paraId="26E99A11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449" w:hanging="283"/>
            </w:pPr>
            <w:r>
              <w:t xml:space="preserve">Click on </w:t>
            </w:r>
            <w:r w:rsidRPr="00932065">
              <w:rPr>
                <w:b/>
                <w:bCs/>
              </w:rPr>
              <w:t>Select Business units</w:t>
            </w:r>
          </w:p>
        </w:tc>
        <w:tc>
          <w:tcPr>
            <w:tcW w:w="5387" w:type="dxa"/>
          </w:tcPr>
          <w:p w14:paraId="6AC83DF0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E6B1E7" wp14:editId="3543B360">
                      <wp:simplePos x="0" y="0"/>
                      <wp:positionH relativeFrom="column">
                        <wp:posOffset>1471595</wp:posOffset>
                      </wp:positionH>
                      <wp:positionV relativeFrom="paragraph">
                        <wp:posOffset>687125</wp:posOffset>
                      </wp:positionV>
                      <wp:extent cx="431956" cy="162685"/>
                      <wp:effectExtent l="0" t="0" r="25400" b="2794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956" cy="16268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5FB07B0" id="Oval 16" o:spid="_x0000_s1026" style="position:absolute;margin-left:115.85pt;margin-top:54.1pt;width:34pt;height:12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454D29" wp14:editId="5AADC4DB">
                  <wp:extent cx="2710815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25B5D57C" w14:textId="77777777" w:rsidTr="003A5C46">
        <w:tc>
          <w:tcPr>
            <w:tcW w:w="5103" w:type="dxa"/>
          </w:tcPr>
          <w:p w14:paraId="6D60AA36" w14:textId="77777777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lastRenderedPageBreak/>
              <w:t xml:space="preserve">Select </w:t>
            </w:r>
            <w:r w:rsidRPr="00932065">
              <w:rPr>
                <w:b/>
                <w:bCs/>
              </w:rPr>
              <w:t>business unit</w:t>
            </w:r>
            <w:r>
              <w:t xml:space="preserve"> and </w:t>
            </w:r>
            <w:r w:rsidRPr="00932065">
              <w:rPr>
                <w:b/>
                <w:bCs/>
              </w:rPr>
              <w:t>confirm</w:t>
            </w:r>
            <w:r>
              <w:t xml:space="preserve"> </w:t>
            </w:r>
          </w:p>
        </w:tc>
        <w:tc>
          <w:tcPr>
            <w:tcW w:w="5387" w:type="dxa"/>
          </w:tcPr>
          <w:p w14:paraId="306ECCDC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65F0C8" wp14:editId="7CD30B2F">
                      <wp:simplePos x="0" y="0"/>
                      <wp:positionH relativeFrom="column">
                        <wp:posOffset>-69113</wp:posOffset>
                      </wp:positionH>
                      <wp:positionV relativeFrom="paragraph">
                        <wp:posOffset>849528</wp:posOffset>
                      </wp:positionV>
                      <wp:extent cx="804672" cy="219456"/>
                      <wp:effectExtent l="0" t="0" r="14605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672" cy="21945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2B2BE5" id="Oval 20" o:spid="_x0000_s1026" style="position:absolute;margin-left:-5.45pt;margin-top:66.9pt;width:63.35pt;height:17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6104CF" wp14:editId="7002410E">
                      <wp:simplePos x="0" y="0"/>
                      <wp:positionH relativeFrom="column">
                        <wp:posOffset>2783281</wp:posOffset>
                      </wp:positionH>
                      <wp:positionV relativeFrom="paragraph">
                        <wp:posOffset>22453</wp:posOffset>
                      </wp:positionV>
                      <wp:extent cx="446228" cy="219456"/>
                      <wp:effectExtent l="0" t="0" r="11430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228" cy="21945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FDA9B0" id="Oval 19" o:spid="_x0000_s1026" style="position:absolute;margin-left:219.15pt;margin-top:1.75pt;width:35.15pt;height:1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869758" wp14:editId="4368DC1E">
                  <wp:extent cx="3461918" cy="1569644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662" t="20697"/>
                          <a:stretch/>
                        </pic:blipFill>
                        <pic:spPr bwMode="auto">
                          <a:xfrm>
                            <a:off x="0" y="0"/>
                            <a:ext cx="3461918" cy="1569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B99" w14:paraId="1AD44C58" w14:textId="77777777" w:rsidTr="003A5C46">
        <w:tc>
          <w:tcPr>
            <w:tcW w:w="5103" w:type="dxa"/>
          </w:tcPr>
          <w:p w14:paraId="4BCBCD6A" w14:textId="4312202F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 xml:space="preserve">Click on </w:t>
            </w:r>
            <w:r w:rsidR="00572D7F">
              <w:t>‘</w:t>
            </w:r>
            <w:r w:rsidR="00572D7F">
              <w:rPr>
                <w:noProof/>
              </w:rPr>
              <w:drawing>
                <wp:inline distT="0" distB="0" distL="0" distR="0" wp14:anchorId="25DB903C" wp14:editId="60E14F85">
                  <wp:extent cx="258448" cy="232564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93536" t="15321" r="3355" b="79704"/>
                          <a:stretch/>
                        </pic:blipFill>
                        <pic:spPr bwMode="auto">
                          <a:xfrm>
                            <a:off x="0" y="0"/>
                            <a:ext cx="270553" cy="243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2D7F">
              <w:t>’</w:t>
            </w:r>
          </w:p>
          <w:p w14:paraId="4E314CCB" w14:textId="292C86E2" w:rsidR="00572D7F" w:rsidRDefault="00572D7F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>Click on ‘Search’ to apply the filters.</w:t>
            </w:r>
          </w:p>
          <w:p w14:paraId="64942D67" w14:textId="2969781A" w:rsidR="00C10B99" w:rsidRDefault="00C10B99" w:rsidP="00C10B99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 xml:space="preserve">Click on </w:t>
            </w:r>
            <w:r w:rsidRPr="0031446E">
              <w:rPr>
                <w:b/>
                <w:bCs/>
              </w:rPr>
              <w:t>Export list</w:t>
            </w:r>
            <w:bookmarkStart w:id="0" w:name="_GoBack"/>
            <w:bookmarkEnd w:id="0"/>
          </w:p>
        </w:tc>
        <w:tc>
          <w:tcPr>
            <w:tcW w:w="5387" w:type="dxa"/>
          </w:tcPr>
          <w:p w14:paraId="59164B20" w14:textId="77777777" w:rsidR="00C10B99" w:rsidRDefault="00C10B99" w:rsidP="00ED6A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D139E0" wp14:editId="60FA997F">
                      <wp:simplePos x="0" y="0"/>
                      <wp:positionH relativeFrom="column">
                        <wp:posOffset>2909349</wp:posOffset>
                      </wp:positionH>
                      <wp:positionV relativeFrom="paragraph">
                        <wp:posOffset>348091</wp:posOffset>
                      </wp:positionV>
                      <wp:extent cx="446228" cy="219456"/>
                      <wp:effectExtent l="0" t="0" r="11430" b="2857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228" cy="21945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65584CB" id="Oval 22" o:spid="_x0000_s1026" style="position:absolute;margin-left:229.1pt;margin-top:27.4pt;width:35.15pt;height:1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" filled="f" strokecolor="#312c53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04141F" wp14:editId="59D128B6">
                  <wp:extent cx="3520440" cy="1979295"/>
                  <wp:effectExtent l="0" t="0" r="381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05D2" w14:textId="77777777" w:rsidR="00572D7F" w:rsidRDefault="00572D7F" w:rsidP="00ED6AE9"/>
          <w:p w14:paraId="48D6BAFA" w14:textId="77777777" w:rsidR="00572D7F" w:rsidRDefault="00572D7F" w:rsidP="00ED6AE9"/>
          <w:p w14:paraId="239EB6B7" w14:textId="2FAF76FD" w:rsidR="00572D7F" w:rsidRDefault="00572D7F" w:rsidP="00ED6AE9"/>
        </w:tc>
      </w:tr>
    </w:tbl>
    <w:p w14:paraId="4DA52B7F" w14:textId="7B0EE05E" w:rsidR="00C10B99" w:rsidRDefault="00C10B99" w:rsidP="00C10B99">
      <w:pPr>
        <w:rPr>
          <w:rFonts w:cs="Arial"/>
          <w:b/>
          <w:bCs/>
          <w:kern w:val="32"/>
          <w:sz w:val="36"/>
          <w:szCs w:val="32"/>
        </w:rPr>
      </w:pPr>
    </w:p>
    <w:p w14:paraId="2E0DC352" w14:textId="77777777" w:rsidR="00C10B99" w:rsidRDefault="00C10B99" w:rsidP="00C10B99">
      <w:pPr>
        <w:rPr>
          <w:rFonts w:cs="Arial"/>
          <w:b/>
          <w:bCs/>
          <w:kern w:val="32"/>
          <w:sz w:val="36"/>
          <w:szCs w:val="32"/>
        </w:rPr>
      </w:pPr>
    </w:p>
    <w:sectPr w:rsidR="00C10B99" w:rsidSect="00E828A3">
      <w:headerReference w:type="default" r:id="rId17"/>
      <w:footerReference w:type="default" r:id="rId18"/>
      <w:footerReference w:type="first" r:id="rId19"/>
      <w:pgSz w:w="11906" w:h="16838" w:code="9"/>
      <w:pgMar w:top="1985" w:right="1134" w:bottom="1701" w:left="1134" w:header="687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53CD9" w14:textId="77777777" w:rsidR="0075352B" w:rsidRDefault="0075352B">
      <w:r>
        <w:separator/>
      </w:r>
    </w:p>
  </w:endnote>
  <w:endnote w:type="continuationSeparator" w:id="0">
    <w:p w14:paraId="04F209CF" w14:textId="77777777" w:rsidR="0075352B" w:rsidRDefault="00753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fontKey="{8685D5FE-3F0B-40E8-8EAF-C41968A6DD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75C1E72C-E338-4D53-8CA6-87C68ED3D323}"/>
    <w:embedBold r:id="rId3" w:fontKey="{FEDC7915-0BB1-4084-98CE-267371D53B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A20E61DD-13FF-4347-BDA8-2E70B7E1F3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D9135A-2A82-4290-BCFA-14072C2E84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45" w:type="dxa"/>
      <w:tblBorders>
        <w:insideV w:val="single" w:sz="2" w:space="0" w:color="72797F"/>
      </w:tblBorders>
      <w:tblLayout w:type="fixed"/>
      <w:tblLook w:val="01E0" w:firstRow="1" w:lastRow="1" w:firstColumn="1" w:lastColumn="1" w:noHBand="0" w:noVBand="0"/>
    </w:tblPr>
    <w:tblGrid>
      <w:gridCol w:w="9645"/>
    </w:tblGrid>
    <w:tr w:rsidR="00B73C64" w14:paraId="0EB12566" w14:textId="77777777" w:rsidTr="00E828A3">
      <w:trPr>
        <w:trHeight w:val="339"/>
      </w:trPr>
      <w:tc>
        <w:tcPr>
          <w:tcW w:w="9645" w:type="dxa"/>
        </w:tcPr>
        <w:p w14:paraId="29DC979D" w14:textId="77777777" w:rsidR="00B73C64" w:rsidRPr="00FF1F9E" w:rsidRDefault="00B73C64" w:rsidP="00FF1F9E">
          <w:pPr>
            <w:pStyle w:val="Footer"/>
            <w:rPr>
              <w:rStyle w:val="PageNumber"/>
            </w:rPr>
          </w:pPr>
          <w:r w:rsidRPr="00FF1F9E">
            <w:rPr>
              <w:rStyle w:val="PageNumber"/>
            </w:rPr>
            <w:t xml:space="preserve">Page </w:t>
          </w:r>
          <w:r w:rsidRPr="00FF1F9E">
            <w:rPr>
              <w:rStyle w:val="PageNumber"/>
            </w:rPr>
            <w:fldChar w:fldCharType="begin"/>
          </w:r>
          <w:r w:rsidRPr="00FF1F9E">
            <w:rPr>
              <w:rStyle w:val="PageNumber"/>
            </w:rPr>
            <w:instrText xml:space="preserve"> PAGE   \* MERGEFORMAT </w:instrText>
          </w:r>
          <w:r w:rsidRPr="00FF1F9E">
            <w:rPr>
              <w:rStyle w:val="PageNumber"/>
            </w:rPr>
            <w:fldChar w:fldCharType="separate"/>
          </w:r>
          <w:r w:rsidR="00D537F8">
            <w:rPr>
              <w:rStyle w:val="PageNumber"/>
              <w:noProof/>
            </w:rPr>
            <w:t>3</w:t>
          </w:r>
          <w:r w:rsidRPr="00FF1F9E">
            <w:rPr>
              <w:rStyle w:val="PageNumber"/>
            </w:rPr>
            <w:fldChar w:fldCharType="end"/>
          </w:r>
        </w:p>
      </w:tc>
    </w:tr>
  </w:tbl>
  <w:p w14:paraId="3CF478D8" w14:textId="77777777" w:rsidR="00B73C64" w:rsidRDefault="00840E09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EDE681D" wp14:editId="754CE431">
          <wp:simplePos x="0" y="0"/>
          <wp:positionH relativeFrom="column">
            <wp:posOffset>1905</wp:posOffset>
          </wp:positionH>
          <wp:positionV relativeFrom="paragraph">
            <wp:posOffset>-495069</wp:posOffset>
          </wp:positionV>
          <wp:extent cx="2331085" cy="400050"/>
          <wp:effectExtent l="0" t="0" r="5715" b="635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EF_NDVR_landscap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08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45" w:type="dxa"/>
      <w:tblBorders>
        <w:insideV w:val="single" w:sz="2" w:space="0" w:color="72797F"/>
      </w:tblBorders>
      <w:tblLayout w:type="fixed"/>
      <w:tblLook w:val="01E0" w:firstRow="1" w:lastRow="1" w:firstColumn="1" w:lastColumn="1" w:noHBand="0" w:noVBand="0"/>
    </w:tblPr>
    <w:tblGrid>
      <w:gridCol w:w="9645"/>
    </w:tblGrid>
    <w:tr w:rsidR="005324C6" w14:paraId="7AD6B2C8" w14:textId="77777777" w:rsidTr="00BA52FE">
      <w:tc>
        <w:tcPr>
          <w:tcW w:w="9645" w:type="dxa"/>
        </w:tcPr>
        <w:p w14:paraId="59D27B72" w14:textId="77777777" w:rsidR="005324C6" w:rsidRPr="00FF1F9E" w:rsidRDefault="005324C6" w:rsidP="00BA52FE">
          <w:pPr>
            <w:pStyle w:val="Footer"/>
            <w:rPr>
              <w:rStyle w:val="PageNumber"/>
            </w:rPr>
          </w:pPr>
          <w:r w:rsidRPr="00FF1F9E">
            <w:rPr>
              <w:rStyle w:val="PageNumber"/>
            </w:rPr>
            <w:t xml:space="preserve">Page </w:t>
          </w:r>
          <w:r w:rsidRPr="00FF1F9E">
            <w:rPr>
              <w:rStyle w:val="PageNumber"/>
            </w:rPr>
            <w:fldChar w:fldCharType="begin"/>
          </w:r>
          <w:r w:rsidRPr="00FF1F9E">
            <w:rPr>
              <w:rStyle w:val="PageNumber"/>
            </w:rPr>
            <w:instrText xml:space="preserve"> PAGE   \* MERGEFORMAT </w:instrText>
          </w:r>
          <w:r w:rsidRPr="00FF1F9E">
            <w:rPr>
              <w:rStyle w:val="PageNumber"/>
            </w:rPr>
            <w:fldChar w:fldCharType="separate"/>
          </w:r>
          <w:r w:rsidR="00D537F8">
            <w:rPr>
              <w:rStyle w:val="PageNumber"/>
              <w:noProof/>
            </w:rPr>
            <w:t>2</w:t>
          </w:r>
          <w:r w:rsidRPr="00FF1F9E">
            <w:rPr>
              <w:rStyle w:val="PageNumber"/>
            </w:rPr>
            <w:fldChar w:fldCharType="end"/>
          </w:r>
        </w:p>
      </w:tc>
    </w:tr>
  </w:tbl>
  <w:p w14:paraId="199591DA" w14:textId="77777777" w:rsidR="005324C6" w:rsidRDefault="005324C6" w:rsidP="005324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9A056B" w14:textId="77777777" w:rsidR="0075352B" w:rsidRDefault="0075352B">
      <w:r>
        <w:separator/>
      </w:r>
    </w:p>
  </w:footnote>
  <w:footnote w:type="continuationSeparator" w:id="0">
    <w:p w14:paraId="680F8264" w14:textId="77777777" w:rsidR="0075352B" w:rsidRDefault="00753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tblpY="1"/>
      <w:tblOverlap w:val="never"/>
      <w:tblW w:w="19278" w:type="dxa"/>
      <w:tblLayout w:type="fixed"/>
      <w:tblLook w:val="01E0" w:firstRow="1" w:lastRow="1" w:firstColumn="1" w:lastColumn="1" w:noHBand="0" w:noVBand="0"/>
    </w:tblPr>
    <w:tblGrid>
      <w:gridCol w:w="9639"/>
      <w:gridCol w:w="9639"/>
    </w:tblGrid>
    <w:tr w:rsidR="007B7BB8" w:rsidRPr="00C96D07" w14:paraId="22975596" w14:textId="77777777" w:rsidTr="007B7BB8">
      <w:trPr>
        <w:trHeight w:hRule="exact" w:val="1996"/>
      </w:trPr>
      <w:tc>
        <w:tcPr>
          <w:tcW w:w="9639" w:type="dxa"/>
        </w:tcPr>
        <w:p w14:paraId="0BEBE7DB" w14:textId="77777777" w:rsidR="007B7BB8" w:rsidRDefault="007B7BB8" w:rsidP="007B7BB8"/>
        <w:p w14:paraId="742A7F2B" w14:textId="77777777" w:rsidR="007B7BB8" w:rsidRDefault="007B7BB8" w:rsidP="007B7BB8"/>
        <w:p w14:paraId="1D5D80D2" w14:textId="7FA24940" w:rsidR="007B7BB8" w:rsidRPr="00BA6573" w:rsidRDefault="0075352B" w:rsidP="007B7BB8">
          <w:pPr>
            <w:pStyle w:val="heading"/>
            <w:framePr w:wrap="auto" w:vAnchor="margin" w:yAlign="inline"/>
            <w:tabs>
              <w:tab w:val="left" w:pos="7298"/>
            </w:tabs>
            <w:suppressOverlap w:val="0"/>
          </w:pPr>
          <w:sdt>
            <w:sdtPr>
              <w:alias w:val="HeaderHeading"/>
              <w:tag w:val="CCHeaderHeading"/>
              <w:id w:val="1127898080"/>
              <w:placeholder>
                <w:docPart w:val="BF3CC8AAA1104BB3A8BC0CF0B65D9AFD"/>
              </w:placeholder>
            </w:sdtPr>
            <w:sdtEndPr/>
            <w:sdtContent>
              <w:r w:rsidR="00C10B99" w:rsidRPr="00C10B99">
                <w:rPr>
                  <w:noProof/>
                  <w:sz w:val="44"/>
                  <w:szCs w:val="22"/>
                  <w:lang w:eastAsia="en-AU"/>
                </w:rPr>
                <w:t xml:space="preserve"> New Contract Management System</w:t>
              </w:r>
            </w:sdtContent>
          </w:sdt>
          <w:r w:rsidR="007B7BB8">
            <w:tab/>
          </w:r>
        </w:p>
      </w:tc>
      <w:tc>
        <w:tcPr>
          <w:tcW w:w="9639" w:type="dxa"/>
        </w:tcPr>
        <w:p w14:paraId="2723B6DB" w14:textId="77777777" w:rsidR="007B7BB8" w:rsidRDefault="007B7BB8" w:rsidP="007B7BB8"/>
        <w:p w14:paraId="202ABCBD" w14:textId="77777777" w:rsidR="007B7BB8" w:rsidRPr="00C96D07" w:rsidRDefault="007B7BB8" w:rsidP="007B7BB8">
          <w:pPr>
            <w:pStyle w:val="heading"/>
            <w:framePr w:wrap="auto" w:vAnchor="margin" w:yAlign="inline"/>
            <w:suppressOverlap w:val="0"/>
          </w:pPr>
        </w:p>
      </w:tc>
    </w:tr>
  </w:tbl>
  <w:p w14:paraId="22BB1471" w14:textId="77777777" w:rsidR="00B73C64" w:rsidRPr="003B250E" w:rsidRDefault="00B73C64" w:rsidP="003B25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EF83F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FC75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1A0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EAD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F63E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EEF8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522D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4EB6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1DEE86A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6D28F5C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D4D4F" w:themeColor="text2"/>
      </w:rPr>
    </w:lvl>
  </w:abstractNum>
  <w:abstractNum w:abstractNumId="10" w15:restartNumberingAfterBreak="0">
    <w:nsid w:val="030E5928"/>
    <w:multiLevelType w:val="multilevel"/>
    <w:tmpl w:val="1C24D8FE"/>
    <w:lvl w:ilvl="0">
      <w:start w:val="1"/>
      <w:numFmt w:val="decimal"/>
      <w:lvlText w:val="%1.0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3131CDA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B4471B6"/>
    <w:multiLevelType w:val="multilevel"/>
    <w:tmpl w:val="56CC5944"/>
    <w:lvl w:ilvl="0">
      <w:start w:val="1"/>
      <w:numFmt w:val="non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3EA3C86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55516E9"/>
    <w:multiLevelType w:val="multilevel"/>
    <w:tmpl w:val="DC868372"/>
    <w:lvl w:ilvl="0">
      <w:start w:val="1"/>
      <w:numFmt w:val="decimal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15772DCF"/>
    <w:multiLevelType w:val="multilevel"/>
    <w:tmpl w:val="A2D43C2A"/>
    <w:lvl w:ilvl="0">
      <w:start w:val="1"/>
      <w:numFmt w:val="decimal"/>
      <w:lvlText w:val="%1.0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1B1518D8"/>
    <w:multiLevelType w:val="hybridMultilevel"/>
    <w:tmpl w:val="1A06A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1C2D12"/>
    <w:multiLevelType w:val="multilevel"/>
    <w:tmpl w:val="BEF081AC"/>
    <w:lvl w:ilvl="0">
      <w:start w:val="1"/>
      <w:numFmt w:val="decimal"/>
      <w:lvlText w:val="%1.0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1A167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2915F5D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0A4F17"/>
    <w:multiLevelType w:val="multilevel"/>
    <w:tmpl w:val="B79C5F7E"/>
    <w:lvl w:ilvl="0">
      <w:start w:val="1"/>
      <w:numFmt w:val="decimal"/>
      <w:lvlText w:val="%1"/>
      <w:lvlJc w:val="left"/>
      <w:pPr>
        <w:ind w:left="437" w:hanging="437"/>
      </w:pPr>
      <w:rPr>
        <w:rFonts w:ascii="Arial Rounded MT Bold" w:hAnsi="Arial Rounded MT Bold" w:hint="default"/>
        <w:color w:val="FF7300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Rounded MT Bold" w:hAnsi="Arial Rounded MT Bold" w:hint="default"/>
        <w:sz w:val="20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 Rounded MT Bold" w:hAnsi="Arial Rounded MT Bold"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6FD63F8"/>
    <w:multiLevelType w:val="multilevel"/>
    <w:tmpl w:val="23F82E0C"/>
    <w:lvl w:ilvl="0">
      <w:start w:val="1"/>
      <w:numFmt w:val="decimal"/>
      <w:lvlText w:val="%1.0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2AC62F27"/>
    <w:multiLevelType w:val="multilevel"/>
    <w:tmpl w:val="B79C5F7E"/>
    <w:lvl w:ilvl="0">
      <w:start w:val="1"/>
      <w:numFmt w:val="decimal"/>
      <w:lvlText w:val="%1"/>
      <w:lvlJc w:val="left"/>
      <w:pPr>
        <w:ind w:left="437" w:hanging="437"/>
      </w:pPr>
      <w:rPr>
        <w:rFonts w:ascii="Arial Rounded MT Bold" w:hAnsi="Arial Rounded MT Bold" w:hint="default"/>
        <w:color w:val="FF7300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Rounded MT Bold" w:hAnsi="Arial Rounded MT Bold" w:hint="default"/>
        <w:sz w:val="20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 Rounded MT Bold" w:hAnsi="Arial Rounded MT Bold"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1967486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D6103D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D987FD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28D23A6"/>
    <w:multiLevelType w:val="multilevel"/>
    <w:tmpl w:val="B79C5F7E"/>
    <w:lvl w:ilvl="0">
      <w:start w:val="1"/>
      <w:numFmt w:val="decimal"/>
      <w:lvlText w:val="%1"/>
      <w:lvlJc w:val="left"/>
      <w:pPr>
        <w:ind w:left="437" w:hanging="437"/>
      </w:pPr>
      <w:rPr>
        <w:rFonts w:ascii="Arial Rounded MT Bold" w:hAnsi="Arial Rounded MT Bold" w:hint="default"/>
        <w:color w:val="FF7300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Rounded MT Bold" w:hAnsi="Arial Rounded MT Bold" w:hint="default"/>
        <w:sz w:val="20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 Rounded MT Bold" w:hAnsi="Arial Rounded MT Bold"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830751C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000710B"/>
    <w:multiLevelType w:val="hybridMultilevel"/>
    <w:tmpl w:val="53788142"/>
    <w:lvl w:ilvl="0" w:tplc="C37AB702">
      <w:start w:val="1"/>
      <w:numFmt w:val="bullet"/>
      <w:lvlText w:val=""/>
      <w:lvlJc w:val="left"/>
      <w:pPr>
        <w:tabs>
          <w:tab w:val="num" w:pos="204"/>
        </w:tabs>
        <w:ind w:left="204" w:hanging="204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E2BD8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B26434E"/>
    <w:multiLevelType w:val="multilevel"/>
    <w:tmpl w:val="6ECCF8F8"/>
    <w:lvl w:ilvl="0">
      <w:start w:val="1"/>
      <w:numFmt w:val="decimal"/>
      <w:pStyle w:val="TOC1"/>
      <w:lvlText w:val="%1"/>
      <w:lvlJc w:val="left"/>
      <w:pPr>
        <w:ind w:left="437" w:hanging="437"/>
      </w:pPr>
      <w:rPr>
        <w:rFonts w:ascii="Arial Rounded MT Bold" w:hAnsi="Arial Rounded MT Bold" w:hint="default"/>
        <w:color w:val="6458A7"/>
        <w:sz w:val="24"/>
      </w:rPr>
    </w:lvl>
    <w:lvl w:ilvl="1">
      <w:start w:val="1"/>
      <w:numFmt w:val="decimal"/>
      <w:pStyle w:val="TOC2"/>
      <w:lvlText w:val="%1.%2"/>
      <w:lvlJc w:val="left"/>
      <w:pPr>
        <w:ind w:left="1069" w:hanging="360"/>
      </w:pPr>
      <w:rPr>
        <w:rFonts w:ascii="Arial Rounded MT Bold" w:hAnsi="Arial Rounded MT Bold" w:hint="default"/>
        <w:color w:val="636466"/>
        <w:sz w:val="20"/>
      </w:rPr>
    </w:lvl>
    <w:lvl w:ilvl="2">
      <w:start w:val="1"/>
      <w:numFmt w:val="decimal"/>
      <w:pStyle w:val="TOC3"/>
      <w:lvlText w:val="%1.%2.%3"/>
      <w:lvlJc w:val="left"/>
      <w:pPr>
        <w:ind w:left="1080" w:hanging="360"/>
      </w:pPr>
      <w:rPr>
        <w:rFonts w:ascii="Arial Rounded MT Bold" w:hAnsi="Arial Rounded MT Bold" w:hint="default"/>
        <w:color w:val="636466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1"/>
  </w:num>
  <w:num w:numId="14">
    <w:abstractNumId w:val="13"/>
  </w:num>
  <w:num w:numId="15">
    <w:abstractNumId w:val="29"/>
  </w:num>
  <w:num w:numId="16">
    <w:abstractNumId w:val="27"/>
  </w:num>
  <w:num w:numId="17">
    <w:abstractNumId w:val="24"/>
  </w:num>
  <w:num w:numId="18">
    <w:abstractNumId w:val="23"/>
  </w:num>
  <w:num w:numId="19">
    <w:abstractNumId w:val="25"/>
  </w:num>
  <w:num w:numId="20">
    <w:abstractNumId w:val="21"/>
  </w:num>
  <w:num w:numId="21">
    <w:abstractNumId w:val="9"/>
  </w:num>
  <w:num w:numId="22">
    <w:abstractNumId w:val="8"/>
  </w:num>
  <w:num w:numId="23">
    <w:abstractNumId w:val="21"/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17"/>
  </w:num>
  <w:num w:numId="30">
    <w:abstractNumId w:val="15"/>
  </w:num>
  <w:num w:numId="31">
    <w:abstractNumId w:val="10"/>
  </w:num>
  <w:num w:numId="32">
    <w:abstractNumId w:val="21"/>
  </w:num>
  <w:num w:numId="33">
    <w:abstractNumId w:val="28"/>
  </w:num>
  <w:num w:numId="34">
    <w:abstractNumId w:val="12"/>
  </w:num>
  <w:num w:numId="35">
    <w:abstractNumId w:val="12"/>
  </w:num>
  <w:num w:numId="36">
    <w:abstractNumId w:val="28"/>
  </w:num>
  <w:num w:numId="37">
    <w:abstractNumId w:val="26"/>
  </w:num>
  <w:num w:numId="38">
    <w:abstractNumId w:val="20"/>
  </w:num>
  <w:num w:numId="39">
    <w:abstractNumId w:val="22"/>
  </w:num>
  <w:num w:numId="40">
    <w:abstractNumId w:val="30"/>
  </w:num>
  <w:num w:numId="41">
    <w:abstractNumId w:val="30"/>
  </w:num>
  <w:num w:numId="42">
    <w:abstractNumId w:val="30"/>
  </w:num>
  <w:num w:numId="43">
    <w:abstractNumId w:val="30"/>
  </w:num>
  <w:num w:numId="44">
    <w:abstractNumId w:val="30"/>
  </w:num>
  <w:num w:numId="45">
    <w:abstractNumId w:val="18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1tDQ0NjYxtrAwNDRV0lEKTi0uzszPAykwrgUAdU9GbSwAAAA="/>
  </w:docVars>
  <w:rsids>
    <w:rsidRoot w:val="00C10B99"/>
    <w:rsid w:val="0001625E"/>
    <w:rsid w:val="00020FC9"/>
    <w:rsid w:val="000215FE"/>
    <w:rsid w:val="000423EB"/>
    <w:rsid w:val="00046882"/>
    <w:rsid w:val="000470F0"/>
    <w:rsid w:val="000734BB"/>
    <w:rsid w:val="00087D60"/>
    <w:rsid w:val="00093181"/>
    <w:rsid w:val="00093D6F"/>
    <w:rsid w:val="00095113"/>
    <w:rsid w:val="0009638E"/>
    <w:rsid w:val="000964FA"/>
    <w:rsid w:val="000A228B"/>
    <w:rsid w:val="000A671C"/>
    <w:rsid w:val="000B1C3F"/>
    <w:rsid w:val="000B20BE"/>
    <w:rsid w:val="000B61C8"/>
    <w:rsid w:val="000C2E55"/>
    <w:rsid w:val="000C745E"/>
    <w:rsid w:val="000D1BC1"/>
    <w:rsid w:val="000D2F47"/>
    <w:rsid w:val="000E771D"/>
    <w:rsid w:val="000F420F"/>
    <w:rsid w:val="000F6F6F"/>
    <w:rsid w:val="00100112"/>
    <w:rsid w:val="00103006"/>
    <w:rsid w:val="001031D2"/>
    <w:rsid w:val="00114171"/>
    <w:rsid w:val="001152BB"/>
    <w:rsid w:val="00116B1D"/>
    <w:rsid w:val="001208E1"/>
    <w:rsid w:val="00120E7F"/>
    <w:rsid w:val="00121728"/>
    <w:rsid w:val="00124CBE"/>
    <w:rsid w:val="00137984"/>
    <w:rsid w:val="001450E5"/>
    <w:rsid w:val="0015702B"/>
    <w:rsid w:val="001666B7"/>
    <w:rsid w:val="00166F63"/>
    <w:rsid w:val="00177077"/>
    <w:rsid w:val="00177264"/>
    <w:rsid w:val="00180C65"/>
    <w:rsid w:val="00186022"/>
    <w:rsid w:val="00186C92"/>
    <w:rsid w:val="0019255E"/>
    <w:rsid w:val="00195F27"/>
    <w:rsid w:val="001972CF"/>
    <w:rsid w:val="001A0BAC"/>
    <w:rsid w:val="001A7134"/>
    <w:rsid w:val="001B4C0E"/>
    <w:rsid w:val="001C097A"/>
    <w:rsid w:val="001C35AA"/>
    <w:rsid w:val="001C4F7B"/>
    <w:rsid w:val="001D0FB5"/>
    <w:rsid w:val="001D119A"/>
    <w:rsid w:val="001D2C6F"/>
    <w:rsid w:val="001D54BF"/>
    <w:rsid w:val="001D5A4C"/>
    <w:rsid w:val="001D696E"/>
    <w:rsid w:val="001E458B"/>
    <w:rsid w:val="001E5C0F"/>
    <w:rsid w:val="001E6150"/>
    <w:rsid w:val="001F2103"/>
    <w:rsid w:val="001F443D"/>
    <w:rsid w:val="001F5563"/>
    <w:rsid w:val="001F5A9F"/>
    <w:rsid w:val="001F7EC6"/>
    <w:rsid w:val="0022027D"/>
    <w:rsid w:val="00224E5C"/>
    <w:rsid w:val="002259AF"/>
    <w:rsid w:val="002316A5"/>
    <w:rsid w:val="00233B2B"/>
    <w:rsid w:val="002414B7"/>
    <w:rsid w:val="00243F1A"/>
    <w:rsid w:val="00245C2F"/>
    <w:rsid w:val="00252674"/>
    <w:rsid w:val="00253AF0"/>
    <w:rsid w:val="00262587"/>
    <w:rsid w:val="00270AA4"/>
    <w:rsid w:val="00281761"/>
    <w:rsid w:val="00290523"/>
    <w:rsid w:val="00290E86"/>
    <w:rsid w:val="002D36A3"/>
    <w:rsid w:val="002E30E8"/>
    <w:rsid w:val="002E33FF"/>
    <w:rsid w:val="002E7A3D"/>
    <w:rsid w:val="002F72BB"/>
    <w:rsid w:val="0030196E"/>
    <w:rsid w:val="00303E9D"/>
    <w:rsid w:val="0031110D"/>
    <w:rsid w:val="00312D17"/>
    <w:rsid w:val="00325EB2"/>
    <w:rsid w:val="0032618A"/>
    <w:rsid w:val="003326E2"/>
    <w:rsid w:val="00333E9E"/>
    <w:rsid w:val="00346949"/>
    <w:rsid w:val="003514B9"/>
    <w:rsid w:val="00355630"/>
    <w:rsid w:val="00357FC4"/>
    <w:rsid w:val="003633D3"/>
    <w:rsid w:val="00363F67"/>
    <w:rsid w:val="0037028F"/>
    <w:rsid w:val="00373ADD"/>
    <w:rsid w:val="00382D21"/>
    <w:rsid w:val="00383001"/>
    <w:rsid w:val="003900D9"/>
    <w:rsid w:val="00391A4F"/>
    <w:rsid w:val="003A5C46"/>
    <w:rsid w:val="003B250E"/>
    <w:rsid w:val="003C4FC3"/>
    <w:rsid w:val="003C7A3D"/>
    <w:rsid w:val="003E66C9"/>
    <w:rsid w:val="003F71E8"/>
    <w:rsid w:val="00401289"/>
    <w:rsid w:val="004016BE"/>
    <w:rsid w:val="00402FAA"/>
    <w:rsid w:val="004139D0"/>
    <w:rsid w:val="00417203"/>
    <w:rsid w:val="00420E34"/>
    <w:rsid w:val="00425F0B"/>
    <w:rsid w:val="00432557"/>
    <w:rsid w:val="00445C76"/>
    <w:rsid w:val="00445F7E"/>
    <w:rsid w:val="00450FBD"/>
    <w:rsid w:val="00452C91"/>
    <w:rsid w:val="0046438E"/>
    <w:rsid w:val="00470E30"/>
    <w:rsid w:val="0048623B"/>
    <w:rsid w:val="00486746"/>
    <w:rsid w:val="004872E3"/>
    <w:rsid w:val="00490D39"/>
    <w:rsid w:val="00495D06"/>
    <w:rsid w:val="004A1369"/>
    <w:rsid w:val="004B6BF9"/>
    <w:rsid w:val="004B7680"/>
    <w:rsid w:val="004C1BB5"/>
    <w:rsid w:val="004D5AFB"/>
    <w:rsid w:val="004D65A9"/>
    <w:rsid w:val="004E04C2"/>
    <w:rsid w:val="004E0A68"/>
    <w:rsid w:val="004F41C9"/>
    <w:rsid w:val="004F7883"/>
    <w:rsid w:val="00506B08"/>
    <w:rsid w:val="00507341"/>
    <w:rsid w:val="005142DB"/>
    <w:rsid w:val="005208AE"/>
    <w:rsid w:val="0053044D"/>
    <w:rsid w:val="005324C6"/>
    <w:rsid w:val="00532A5F"/>
    <w:rsid w:val="00535C81"/>
    <w:rsid w:val="00536566"/>
    <w:rsid w:val="00537BF1"/>
    <w:rsid w:val="00544CBE"/>
    <w:rsid w:val="00562716"/>
    <w:rsid w:val="00562B19"/>
    <w:rsid w:val="005673D8"/>
    <w:rsid w:val="00572D7F"/>
    <w:rsid w:val="00584C43"/>
    <w:rsid w:val="00587A41"/>
    <w:rsid w:val="00590523"/>
    <w:rsid w:val="00590DC5"/>
    <w:rsid w:val="00595144"/>
    <w:rsid w:val="005961FB"/>
    <w:rsid w:val="005B629D"/>
    <w:rsid w:val="005B6319"/>
    <w:rsid w:val="005B700F"/>
    <w:rsid w:val="005C0254"/>
    <w:rsid w:val="005D1644"/>
    <w:rsid w:val="005D190C"/>
    <w:rsid w:val="005D2263"/>
    <w:rsid w:val="005E0DAC"/>
    <w:rsid w:val="005E4BB9"/>
    <w:rsid w:val="00602F33"/>
    <w:rsid w:val="00604717"/>
    <w:rsid w:val="006061CB"/>
    <w:rsid w:val="00606F66"/>
    <w:rsid w:val="00610026"/>
    <w:rsid w:val="00611A7E"/>
    <w:rsid w:val="00611D8A"/>
    <w:rsid w:val="00617DBB"/>
    <w:rsid w:val="00627EF5"/>
    <w:rsid w:val="00636530"/>
    <w:rsid w:val="00644EC4"/>
    <w:rsid w:val="00645601"/>
    <w:rsid w:val="0065081B"/>
    <w:rsid w:val="0065344E"/>
    <w:rsid w:val="00655100"/>
    <w:rsid w:val="006557C8"/>
    <w:rsid w:val="00655FB8"/>
    <w:rsid w:val="00657C51"/>
    <w:rsid w:val="00661FFB"/>
    <w:rsid w:val="00674DE8"/>
    <w:rsid w:val="00693658"/>
    <w:rsid w:val="00694B0F"/>
    <w:rsid w:val="006A0831"/>
    <w:rsid w:val="006A3128"/>
    <w:rsid w:val="006A5A5E"/>
    <w:rsid w:val="006B311A"/>
    <w:rsid w:val="006B5F7A"/>
    <w:rsid w:val="006D3D5C"/>
    <w:rsid w:val="006E654A"/>
    <w:rsid w:val="006E6BB1"/>
    <w:rsid w:val="006E7C2E"/>
    <w:rsid w:val="00701631"/>
    <w:rsid w:val="0070272B"/>
    <w:rsid w:val="00702A9C"/>
    <w:rsid w:val="007032FA"/>
    <w:rsid w:val="00703AE8"/>
    <w:rsid w:val="0070750E"/>
    <w:rsid w:val="007078AD"/>
    <w:rsid w:val="00711811"/>
    <w:rsid w:val="00713686"/>
    <w:rsid w:val="00714D58"/>
    <w:rsid w:val="00717A79"/>
    <w:rsid w:val="0073462B"/>
    <w:rsid w:val="00737107"/>
    <w:rsid w:val="00742C2C"/>
    <w:rsid w:val="0075352B"/>
    <w:rsid w:val="007568EC"/>
    <w:rsid w:val="00756F4B"/>
    <w:rsid w:val="007609D8"/>
    <w:rsid w:val="007618AD"/>
    <w:rsid w:val="00771110"/>
    <w:rsid w:val="00771992"/>
    <w:rsid w:val="007731EC"/>
    <w:rsid w:val="0077793E"/>
    <w:rsid w:val="007813AE"/>
    <w:rsid w:val="0078246F"/>
    <w:rsid w:val="00786995"/>
    <w:rsid w:val="0079253D"/>
    <w:rsid w:val="00795F22"/>
    <w:rsid w:val="007B07DD"/>
    <w:rsid w:val="007B66F1"/>
    <w:rsid w:val="007B7BB8"/>
    <w:rsid w:val="007C2CE4"/>
    <w:rsid w:val="007C302E"/>
    <w:rsid w:val="007C404B"/>
    <w:rsid w:val="007D2BB2"/>
    <w:rsid w:val="007F1B9A"/>
    <w:rsid w:val="007F711C"/>
    <w:rsid w:val="00801EDD"/>
    <w:rsid w:val="00802642"/>
    <w:rsid w:val="00803525"/>
    <w:rsid w:val="008048FD"/>
    <w:rsid w:val="0081290D"/>
    <w:rsid w:val="0081770D"/>
    <w:rsid w:val="008324C4"/>
    <w:rsid w:val="008350A8"/>
    <w:rsid w:val="00837C00"/>
    <w:rsid w:val="00840E09"/>
    <w:rsid w:val="00845E0C"/>
    <w:rsid w:val="00853C97"/>
    <w:rsid w:val="00863BE5"/>
    <w:rsid w:val="0086699C"/>
    <w:rsid w:val="00872DD6"/>
    <w:rsid w:val="00876122"/>
    <w:rsid w:val="008A2FFF"/>
    <w:rsid w:val="008A651E"/>
    <w:rsid w:val="008B0A9E"/>
    <w:rsid w:val="008B47D0"/>
    <w:rsid w:val="008B7BA6"/>
    <w:rsid w:val="008C2D42"/>
    <w:rsid w:val="008C57A9"/>
    <w:rsid w:val="008D0932"/>
    <w:rsid w:val="008F0193"/>
    <w:rsid w:val="008F1F4C"/>
    <w:rsid w:val="008F28A0"/>
    <w:rsid w:val="008F3EC0"/>
    <w:rsid w:val="008F506C"/>
    <w:rsid w:val="00902196"/>
    <w:rsid w:val="009046C4"/>
    <w:rsid w:val="009139D5"/>
    <w:rsid w:val="009263CB"/>
    <w:rsid w:val="00927D51"/>
    <w:rsid w:val="00932E3C"/>
    <w:rsid w:val="00937D2D"/>
    <w:rsid w:val="00940F85"/>
    <w:rsid w:val="00941491"/>
    <w:rsid w:val="00946456"/>
    <w:rsid w:val="00947372"/>
    <w:rsid w:val="009521DF"/>
    <w:rsid w:val="00952A6A"/>
    <w:rsid w:val="00963271"/>
    <w:rsid w:val="00973FFC"/>
    <w:rsid w:val="009804DE"/>
    <w:rsid w:val="009916C9"/>
    <w:rsid w:val="00994EB2"/>
    <w:rsid w:val="009967D6"/>
    <w:rsid w:val="00996D68"/>
    <w:rsid w:val="00997176"/>
    <w:rsid w:val="009A1950"/>
    <w:rsid w:val="009A4AA1"/>
    <w:rsid w:val="009B4A6E"/>
    <w:rsid w:val="009C7904"/>
    <w:rsid w:val="009D2AE4"/>
    <w:rsid w:val="009D3BEE"/>
    <w:rsid w:val="009E4A65"/>
    <w:rsid w:val="009E587A"/>
    <w:rsid w:val="009F443D"/>
    <w:rsid w:val="009F7BFF"/>
    <w:rsid w:val="00A03A2A"/>
    <w:rsid w:val="00A13A58"/>
    <w:rsid w:val="00A142E4"/>
    <w:rsid w:val="00A1751F"/>
    <w:rsid w:val="00A2311D"/>
    <w:rsid w:val="00A25F48"/>
    <w:rsid w:val="00A30FF6"/>
    <w:rsid w:val="00A311CB"/>
    <w:rsid w:val="00A36D57"/>
    <w:rsid w:val="00A43A40"/>
    <w:rsid w:val="00A51352"/>
    <w:rsid w:val="00A513D0"/>
    <w:rsid w:val="00A53568"/>
    <w:rsid w:val="00A562E6"/>
    <w:rsid w:val="00A66B4D"/>
    <w:rsid w:val="00A71799"/>
    <w:rsid w:val="00A72F0C"/>
    <w:rsid w:val="00A77744"/>
    <w:rsid w:val="00A85E00"/>
    <w:rsid w:val="00A865C6"/>
    <w:rsid w:val="00A86C9B"/>
    <w:rsid w:val="00A928DE"/>
    <w:rsid w:val="00A93565"/>
    <w:rsid w:val="00A9399C"/>
    <w:rsid w:val="00A9491A"/>
    <w:rsid w:val="00A94A4C"/>
    <w:rsid w:val="00A95078"/>
    <w:rsid w:val="00A97176"/>
    <w:rsid w:val="00AA1DA2"/>
    <w:rsid w:val="00AA7B23"/>
    <w:rsid w:val="00AB1C9E"/>
    <w:rsid w:val="00AB3D0A"/>
    <w:rsid w:val="00AB7E66"/>
    <w:rsid w:val="00AD00CD"/>
    <w:rsid w:val="00AD0BF8"/>
    <w:rsid w:val="00AD162A"/>
    <w:rsid w:val="00AE14E4"/>
    <w:rsid w:val="00AE4CF3"/>
    <w:rsid w:val="00AF0741"/>
    <w:rsid w:val="00B0027B"/>
    <w:rsid w:val="00B00FCB"/>
    <w:rsid w:val="00B02024"/>
    <w:rsid w:val="00B11AE9"/>
    <w:rsid w:val="00B22430"/>
    <w:rsid w:val="00B239C5"/>
    <w:rsid w:val="00B303E2"/>
    <w:rsid w:val="00B330EB"/>
    <w:rsid w:val="00B368CD"/>
    <w:rsid w:val="00B4059F"/>
    <w:rsid w:val="00B52E6F"/>
    <w:rsid w:val="00B533DF"/>
    <w:rsid w:val="00B53CDF"/>
    <w:rsid w:val="00B633EE"/>
    <w:rsid w:val="00B64CC4"/>
    <w:rsid w:val="00B70BB0"/>
    <w:rsid w:val="00B73C64"/>
    <w:rsid w:val="00B74031"/>
    <w:rsid w:val="00B754BC"/>
    <w:rsid w:val="00B75C0A"/>
    <w:rsid w:val="00B80C05"/>
    <w:rsid w:val="00B81F1F"/>
    <w:rsid w:val="00B8268F"/>
    <w:rsid w:val="00B837C9"/>
    <w:rsid w:val="00B94676"/>
    <w:rsid w:val="00BA6573"/>
    <w:rsid w:val="00BA7037"/>
    <w:rsid w:val="00BB265C"/>
    <w:rsid w:val="00BB6268"/>
    <w:rsid w:val="00BC4314"/>
    <w:rsid w:val="00BD03CE"/>
    <w:rsid w:val="00BD667F"/>
    <w:rsid w:val="00BE33A5"/>
    <w:rsid w:val="00BF1407"/>
    <w:rsid w:val="00BF1894"/>
    <w:rsid w:val="00BF2FF2"/>
    <w:rsid w:val="00BF6A4F"/>
    <w:rsid w:val="00C10B99"/>
    <w:rsid w:val="00C1179C"/>
    <w:rsid w:val="00C117D9"/>
    <w:rsid w:val="00C15F7E"/>
    <w:rsid w:val="00C26CDE"/>
    <w:rsid w:val="00C30E16"/>
    <w:rsid w:val="00C3425E"/>
    <w:rsid w:val="00C37116"/>
    <w:rsid w:val="00C41707"/>
    <w:rsid w:val="00C50885"/>
    <w:rsid w:val="00C74CF6"/>
    <w:rsid w:val="00C77CA6"/>
    <w:rsid w:val="00C878D3"/>
    <w:rsid w:val="00C96D07"/>
    <w:rsid w:val="00CA030F"/>
    <w:rsid w:val="00CA113A"/>
    <w:rsid w:val="00CB4333"/>
    <w:rsid w:val="00CB4509"/>
    <w:rsid w:val="00CC09C2"/>
    <w:rsid w:val="00CC37B2"/>
    <w:rsid w:val="00CC557C"/>
    <w:rsid w:val="00CC6F9F"/>
    <w:rsid w:val="00CD5CE6"/>
    <w:rsid w:val="00CD600C"/>
    <w:rsid w:val="00CF77AD"/>
    <w:rsid w:val="00CF7BCD"/>
    <w:rsid w:val="00D00DCF"/>
    <w:rsid w:val="00D114B6"/>
    <w:rsid w:val="00D12BC5"/>
    <w:rsid w:val="00D168D5"/>
    <w:rsid w:val="00D2084B"/>
    <w:rsid w:val="00D274DF"/>
    <w:rsid w:val="00D32C49"/>
    <w:rsid w:val="00D340CC"/>
    <w:rsid w:val="00D36786"/>
    <w:rsid w:val="00D425CA"/>
    <w:rsid w:val="00D43075"/>
    <w:rsid w:val="00D45FA1"/>
    <w:rsid w:val="00D468F1"/>
    <w:rsid w:val="00D50CFD"/>
    <w:rsid w:val="00D51DD1"/>
    <w:rsid w:val="00D537F8"/>
    <w:rsid w:val="00D56118"/>
    <w:rsid w:val="00D63624"/>
    <w:rsid w:val="00D7134F"/>
    <w:rsid w:val="00D73E00"/>
    <w:rsid w:val="00D96CB4"/>
    <w:rsid w:val="00D97E11"/>
    <w:rsid w:val="00DA378F"/>
    <w:rsid w:val="00DA45B9"/>
    <w:rsid w:val="00DA6F0E"/>
    <w:rsid w:val="00DB0FF9"/>
    <w:rsid w:val="00DB4ECA"/>
    <w:rsid w:val="00DB6462"/>
    <w:rsid w:val="00DC0F37"/>
    <w:rsid w:val="00DC3CED"/>
    <w:rsid w:val="00DC5519"/>
    <w:rsid w:val="00DC7568"/>
    <w:rsid w:val="00DE1F69"/>
    <w:rsid w:val="00DE7118"/>
    <w:rsid w:val="00DF557E"/>
    <w:rsid w:val="00E002DE"/>
    <w:rsid w:val="00E00BE9"/>
    <w:rsid w:val="00E06753"/>
    <w:rsid w:val="00E31449"/>
    <w:rsid w:val="00E317C4"/>
    <w:rsid w:val="00E44353"/>
    <w:rsid w:val="00E52EA0"/>
    <w:rsid w:val="00E6709D"/>
    <w:rsid w:val="00E67713"/>
    <w:rsid w:val="00E72F59"/>
    <w:rsid w:val="00E8101B"/>
    <w:rsid w:val="00E828A3"/>
    <w:rsid w:val="00E86CB5"/>
    <w:rsid w:val="00E875CE"/>
    <w:rsid w:val="00E93D52"/>
    <w:rsid w:val="00E977E1"/>
    <w:rsid w:val="00EA20C0"/>
    <w:rsid w:val="00EB0C03"/>
    <w:rsid w:val="00EB15D3"/>
    <w:rsid w:val="00EB35ED"/>
    <w:rsid w:val="00EC20EF"/>
    <w:rsid w:val="00EC3581"/>
    <w:rsid w:val="00EC3592"/>
    <w:rsid w:val="00EC5AD6"/>
    <w:rsid w:val="00EC7729"/>
    <w:rsid w:val="00ED13F8"/>
    <w:rsid w:val="00ED519E"/>
    <w:rsid w:val="00ED54C8"/>
    <w:rsid w:val="00ED68F4"/>
    <w:rsid w:val="00EE4F41"/>
    <w:rsid w:val="00EF25BA"/>
    <w:rsid w:val="00EF59F0"/>
    <w:rsid w:val="00F0077B"/>
    <w:rsid w:val="00F03FC9"/>
    <w:rsid w:val="00F04B7F"/>
    <w:rsid w:val="00F061A8"/>
    <w:rsid w:val="00F10879"/>
    <w:rsid w:val="00F153A1"/>
    <w:rsid w:val="00F15F78"/>
    <w:rsid w:val="00F215D1"/>
    <w:rsid w:val="00F31873"/>
    <w:rsid w:val="00F34340"/>
    <w:rsid w:val="00F36221"/>
    <w:rsid w:val="00F36D7A"/>
    <w:rsid w:val="00F374CC"/>
    <w:rsid w:val="00F4033C"/>
    <w:rsid w:val="00F41CFE"/>
    <w:rsid w:val="00F451EE"/>
    <w:rsid w:val="00F56432"/>
    <w:rsid w:val="00F77125"/>
    <w:rsid w:val="00F838AB"/>
    <w:rsid w:val="00F95E47"/>
    <w:rsid w:val="00F965F7"/>
    <w:rsid w:val="00FA4413"/>
    <w:rsid w:val="00FA4FA2"/>
    <w:rsid w:val="00FB6D77"/>
    <w:rsid w:val="00FC3361"/>
    <w:rsid w:val="00FC3EB7"/>
    <w:rsid w:val="00FD2B78"/>
    <w:rsid w:val="00FE1AF3"/>
    <w:rsid w:val="00FE5F09"/>
    <w:rsid w:val="00FE6C57"/>
    <w:rsid w:val="00FF1F9E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5392C3"/>
  <w15:docId w15:val="{B9ADFFA3-0F32-4C3B-95BA-B36311B2A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71110"/>
    <w:pPr>
      <w:adjustRightInd w:val="0"/>
      <w:snapToGrid w:val="0"/>
      <w:spacing w:after="113" w:line="240" w:lineRule="atLeast"/>
    </w:pPr>
    <w:rPr>
      <w:rFonts w:ascii="Arial" w:hAnsi="Arial"/>
      <w:color w:val="4D4D4F" w:themeColor="text2"/>
      <w:kern w:val="20"/>
      <w:sz w:val="18"/>
      <w:szCs w:val="24"/>
      <w:lang w:val="en-AU" w:eastAsia="zh-CN"/>
    </w:rPr>
  </w:style>
  <w:style w:type="paragraph" w:styleId="Heading1">
    <w:name w:val="heading 1"/>
    <w:basedOn w:val="Normal"/>
    <w:next w:val="Normal"/>
    <w:qFormat/>
    <w:rsid w:val="00853C97"/>
    <w:pPr>
      <w:keepNext/>
      <w:spacing w:after="102" w:line="36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CA030F"/>
    <w:pPr>
      <w:keepNext/>
      <w:spacing w:after="100" w:line="280" w:lineRule="atLeast"/>
      <w:outlineLvl w:val="1"/>
    </w:pPr>
    <w:rPr>
      <w:rFonts w:cs="Arial"/>
      <w:b/>
      <w:bCs/>
      <w:iCs/>
      <w:color w:val="6459A7" w:themeColor="accen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86C9B"/>
    <w:pPr>
      <w:keepNext/>
      <w:keepLines/>
      <w:adjustRightInd/>
      <w:snapToGrid/>
      <w:spacing w:before="240" w:after="120" w:line="240" w:lineRule="auto"/>
      <w:outlineLvl w:val="2"/>
    </w:pPr>
    <w:rPr>
      <w:rFonts w:eastAsiaTheme="majorEastAsia" w:cstheme="majorBidi"/>
      <w:b/>
      <w:kern w:val="0"/>
      <w:sz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A030F"/>
    <w:pPr>
      <w:keepNext/>
      <w:keepLines/>
      <w:adjustRightInd/>
      <w:snapToGrid/>
      <w:spacing w:before="200" w:after="120" w:line="240" w:lineRule="auto"/>
      <w:outlineLvl w:val="3"/>
    </w:pPr>
    <w:rPr>
      <w:rFonts w:eastAsiaTheme="majorEastAsia" w:cstheme="majorBidi"/>
      <w:b/>
      <w:color w:val="6459A7" w:themeColor="accent1"/>
      <w:kern w:val="0"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CA030F"/>
    <w:pPr>
      <w:keepNext/>
      <w:keepLines/>
      <w:adjustRightInd/>
      <w:snapToGrid/>
      <w:spacing w:before="240" w:after="120" w:line="240" w:lineRule="auto"/>
      <w:outlineLvl w:val="4"/>
    </w:pPr>
    <w:rPr>
      <w:rFonts w:eastAsiaTheme="majorEastAsia" w:cstheme="majorBidi"/>
      <w:b/>
      <w:caps/>
      <w:color w:val="6459A7" w:themeColor="accent1"/>
      <w:kern w:val="0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6C9B"/>
    <w:pPr>
      <w:keepNext/>
      <w:keepLines/>
      <w:adjustRightInd/>
      <w:snapToGrid/>
      <w:spacing w:before="240" w:after="120" w:line="240" w:lineRule="auto"/>
      <w:outlineLvl w:val="5"/>
    </w:pPr>
    <w:rPr>
      <w:rFonts w:eastAsiaTheme="majorEastAsia" w:cstheme="majorBidi"/>
      <w:b/>
      <w:caps/>
      <w:kern w:val="0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8A2FFF"/>
    <w:pPr>
      <w:keepNext/>
      <w:keepLines/>
      <w:adjustRightInd/>
      <w:snapToGrid/>
      <w:spacing w:before="240" w:after="0" w:line="240" w:lineRule="auto"/>
      <w:outlineLvl w:val="6"/>
    </w:pPr>
    <w:rPr>
      <w:rFonts w:ascii="Arial Rounded MT Bold" w:eastAsiaTheme="majorEastAsia" w:hAnsi="Arial Rounded MT Bold" w:cstheme="majorBidi"/>
      <w:color w:val="6458A7"/>
      <w:kern w:val="0"/>
      <w:szCs w:val="18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6C9B"/>
    <w:pPr>
      <w:keepNext/>
      <w:keepLines/>
      <w:adjustRightInd/>
      <w:snapToGrid/>
      <w:spacing w:before="240" w:after="0" w:line="240" w:lineRule="auto"/>
      <w:outlineLvl w:val="7"/>
    </w:pPr>
    <w:rPr>
      <w:rFonts w:eastAsiaTheme="majorEastAsia" w:cstheme="majorBidi"/>
      <w:b/>
      <w:kern w:val="0"/>
      <w:szCs w:val="18"/>
      <w:lang w:val="en-US" w:eastAsia="en-US"/>
    </w:rPr>
  </w:style>
  <w:style w:type="paragraph" w:styleId="Heading9">
    <w:name w:val="heading 9"/>
    <w:basedOn w:val="Normal"/>
    <w:next w:val="Normal"/>
    <w:semiHidden/>
    <w:rsid w:val="0030196E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0112"/>
    <w:pPr>
      <w:keepLines/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aps/>
      <w:color w:val="4A427D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uiPriority w:val="39"/>
    <w:qFormat/>
    <w:rsid w:val="00CA030F"/>
    <w:pPr>
      <w:numPr>
        <w:numId w:val="44"/>
      </w:numPr>
      <w:tabs>
        <w:tab w:val="right" w:leader="dot" w:pos="9639"/>
      </w:tabs>
      <w:spacing w:before="320" w:after="100" w:line="320" w:lineRule="atLeast"/>
    </w:pPr>
    <w:rPr>
      <w:b/>
      <w:noProof/>
      <w:color w:val="6459A7" w:themeColor="accent1"/>
      <w:sz w:val="24"/>
      <w:lang w:eastAsia="en-AU"/>
    </w:rPr>
  </w:style>
  <w:style w:type="paragraph" w:styleId="TOC2">
    <w:name w:val="toc 2"/>
    <w:basedOn w:val="Normal"/>
    <w:next w:val="Normal"/>
    <w:uiPriority w:val="39"/>
    <w:qFormat/>
    <w:rsid w:val="00A2311D"/>
    <w:pPr>
      <w:numPr>
        <w:ilvl w:val="1"/>
        <w:numId w:val="44"/>
      </w:numPr>
      <w:tabs>
        <w:tab w:val="right" w:leader="dot" w:pos="9639"/>
      </w:tabs>
      <w:spacing w:before="57"/>
      <w:ind w:left="794" w:hanging="397"/>
    </w:pPr>
    <w:rPr>
      <w:b/>
      <w:noProof/>
      <w:kern w:val="60"/>
      <w:sz w:val="20"/>
    </w:rPr>
  </w:style>
  <w:style w:type="paragraph" w:styleId="TOC3">
    <w:name w:val="toc 3"/>
    <w:basedOn w:val="Normal"/>
    <w:next w:val="Normal"/>
    <w:uiPriority w:val="39"/>
    <w:qFormat/>
    <w:rsid w:val="00A2311D"/>
    <w:pPr>
      <w:numPr>
        <w:ilvl w:val="2"/>
        <w:numId w:val="44"/>
      </w:numPr>
      <w:tabs>
        <w:tab w:val="right" w:leader="dot" w:pos="9639"/>
      </w:tabs>
      <w:spacing w:before="57"/>
      <w:ind w:left="1418" w:hanging="624"/>
    </w:pPr>
    <w:rPr>
      <w:b/>
      <w:noProof/>
      <w:sz w:val="20"/>
    </w:rPr>
  </w:style>
  <w:style w:type="paragraph" w:styleId="Header">
    <w:name w:val="header"/>
    <w:basedOn w:val="Normal"/>
    <w:link w:val="HeaderChar"/>
    <w:semiHidden/>
    <w:rsid w:val="009046C4"/>
    <w:pPr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semiHidden/>
    <w:rsid w:val="007609D8"/>
    <w:pPr>
      <w:spacing w:after="0" w:line="240" w:lineRule="auto"/>
      <w:jc w:val="right"/>
    </w:pPr>
    <w:rPr>
      <w:kern w:val="60"/>
      <w:sz w:val="12"/>
    </w:rPr>
  </w:style>
  <w:style w:type="character" w:styleId="PageNumber">
    <w:name w:val="page number"/>
    <w:basedOn w:val="DefaultParagraphFont"/>
    <w:rsid w:val="007078AD"/>
    <w:rPr>
      <w:rFonts w:ascii="Arial" w:hAnsi="Arial"/>
      <w:b w:val="0"/>
      <w:i w:val="0"/>
      <w:color w:val="4D4D4F" w:themeColor="text2"/>
      <w:sz w:val="20"/>
    </w:rPr>
  </w:style>
  <w:style w:type="table" w:styleId="TableGrid">
    <w:name w:val="Table Grid"/>
    <w:basedOn w:val="TableNormal"/>
    <w:uiPriority w:val="39"/>
    <w:rsid w:val="00D97E11"/>
    <w:pPr>
      <w:adjustRightInd w:val="0"/>
      <w:snapToGrid w:val="0"/>
    </w:pPr>
    <w:rPr>
      <w:rFonts w:ascii="Verdana" w:hAnsi="Verdana"/>
      <w:sz w:val="17"/>
    </w:rPr>
    <w:tblPr>
      <w:tblCellMar>
        <w:left w:w="0" w:type="dxa"/>
        <w:right w:w="0" w:type="dxa"/>
      </w:tblCellMar>
    </w:tblPr>
  </w:style>
  <w:style w:type="paragraph" w:styleId="ListBullet">
    <w:name w:val="List Bullet"/>
    <w:basedOn w:val="Normal"/>
    <w:rsid w:val="00BB265C"/>
    <w:pPr>
      <w:numPr>
        <w:numId w:val="21"/>
      </w:numPr>
      <w:adjustRightInd/>
      <w:snapToGrid/>
      <w:ind w:left="284" w:hanging="284"/>
      <w:contextualSpacing/>
    </w:pPr>
    <w:rPr>
      <w:rFonts w:eastAsia="Times New Roman"/>
      <w:kern w:val="0"/>
      <w:szCs w:val="20"/>
      <w:lang w:eastAsia="en-US"/>
    </w:rPr>
  </w:style>
  <w:style w:type="paragraph" w:styleId="ListNumber">
    <w:name w:val="List Number"/>
    <w:basedOn w:val="Normal"/>
    <w:qFormat/>
    <w:rsid w:val="003C4FC3"/>
    <w:pPr>
      <w:numPr>
        <w:numId w:val="22"/>
      </w:numPr>
      <w:tabs>
        <w:tab w:val="clear" w:pos="284"/>
        <w:tab w:val="num" w:pos="360"/>
      </w:tabs>
      <w:adjustRightInd/>
      <w:snapToGrid/>
    </w:pPr>
    <w:rPr>
      <w:rFonts w:eastAsia="Times New Roman"/>
      <w:kern w:val="0"/>
      <w:szCs w:val="20"/>
      <w:lang w:eastAsia="en-US"/>
    </w:rPr>
  </w:style>
  <w:style w:type="paragraph" w:styleId="BalloonText">
    <w:name w:val="Balloon Text"/>
    <w:basedOn w:val="Normal"/>
    <w:link w:val="BalloonTextChar"/>
    <w:semiHidden/>
    <w:rsid w:val="00420E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verDetails">
    <w:name w:val="Cover Details"/>
    <w:basedOn w:val="Normal"/>
    <w:unhideWhenUsed/>
    <w:rsid w:val="000F6F6F"/>
    <w:pPr>
      <w:adjustRightInd/>
      <w:snapToGrid/>
      <w:spacing w:after="0" w:line="360" w:lineRule="atLeast"/>
    </w:pPr>
    <w:rPr>
      <w:rFonts w:eastAsia="Times New Roman"/>
      <w:color w:val="FFFFFF" w:themeColor="background1"/>
      <w:spacing w:val="-3"/>
      <w:kern w:val="0"/>
      <w:sz w:val="28"/>
      <w:szCs w:val="28"/>
      <w:lang w:eastAsia="en-AU"/>
    </w:rPr>
  </w:style>
  <w:style w:type="paragraph" w:customStyle="1" w:styleId="CoverHeading">
    <w:name w:val="Cover Heading"/>
    <w:basedOn w:val="Normal"/>
    <w:next w:val="Normal"/>
    <w:unhideWhenUsed/>
    <w:qFormat/>
    <w:rsid w:val="000F6F6F"/>
    <w:pPr>
      <w:adjustRightInd/>
      <w:snapToGrid/>
      <w:spacing w:after="0" w:line="216" w:lineRule="auto"/>
    </w:pPr>
    <w:rPr>
      <w:rFonts w:ascii="Arial Black" w:eastAsia="Times New Roman" w:hAnsi="Arial Black"/>
      <w:b/>
      <w:bCs/>
      <w:color w:val="FFFFFF" w:themeColor="background1"/>
      <w:spacing w:val="-3"/>
      <w:kern w:val="0"/>
      <w:sz w:val="72"/>
      <w:szCs w:val="38"/>
      <w:lang w:eastAsia="en-US"/>
    </w:rPr>
  </w:style>
  <w:style w:type="paragraph" w:customStyle="1" w:styleId="ChapterHeading">
    <w:name w:val="Chapter Heading"/>
    <w:basedOn w:val="Normal"/>
    <w:next w:val="Normal"/>
    <w:qFormat/>
    <w:rsid w:val="00CA030F"/>
    <w:pPr>
      <w:spacing w:after="0" w:line="235" w:lineRule="auto"/>
    </w:pPr>
    <w:rPr>
      <w:rFonts w:ascii="Arial Black" w:hAnsi="Arial Black"/>
      <w:b/>
      <w:color w:val="6459A7" w:themeColor="accent1"/>
      <w:sz w:val="48"/>
    </w:rPr>
  </w:style>
  <w:style w:type="paragraph" w:customStyle="1" w:styleId="CoverSubheading">
    <w:name w:val="Cover Subheading"/>
    <w:basedOn w:val="Normal"/>
    <w:unhideWhenUsed/>
    <w:rsid w:val="000F6F6F"/>
    <w:pPr>
      <w:spacing w:after="0" w:line="360" w:lineRule="atLeast"/>
    </w:pPr>
    <w:rPr>
      <w:b/>
      <w:color w:val="FFFFFF" w:themeColor="background1"/>
      <w:sz w:val="36"/>
    </w:rPr>
  </w:style>
  <w:style w:type="character" w:customStyle="1" w:styleId="BalloonTextChar">
    <w:name w:val="Balloon Text Char"/>
    <w:basedOn w:val="DefaultParagraphFont"/>
    <w:link w:val="BalloonText"/>
    <w:semiHidden/>
    <w:rsid w:val="00BB265C"/>
    <w:rPr>
      <w:rFonts w:ascii="Tahoma" w:hAnsi="Tahoma" w:cs="Tahoma"/>
      <w:color w:val="4D4D4F" w:themeColor="text2"/>
      <w:kern w:val="20"/>
      <w:sz w:val="16"/>
      <w:szCs w:val="16"/>
      <w:lang w:val="en-AU" w:eastAsia="zh-CN"/>
    </w:rPr>
  </w:style>
  <w:style w:type="paragraph" w:customStyle="1" w:styleId="HeaderHeading">
    <w:name w:val="Header_Heading"/>
    <w:basedOn w:val="Header"/>
    <w:next w:val="Header"/>
    <w:semiHidden/>
    <w:qFormat/>
    <w:rsid w:val="005B700F"/>
    <w:rPr>
      <w:rFonts w:ascii="Arial Rounded MT Bold" w:hAnsi="Arial Rounded MT Bold"/>
      <w:caps w:val="0"/>
      <w:color w:val="E6E7E8" w:themeColor="background2"/>
      <w:sz w:val="24"/>
    </w:rPr>
  </w:style>
  <w:style w:type="paragraph" w:customStyle="1" w:styleId="TableText">
    <w:name w:val="Table Text"/>
    <w:basedOn w:val="Normal"/>
    <w:semiHidden/>
    <w:qFormat/>
    <w:rsid w:val="00D73E00"/>
    <w:pPr>
      <w:adjustRightInd/>
      <w:snapToGrid/>
      <w:spacing w:before="40" w:after="40" w:line="184" w:lineRule="atLeast"/>
    </w:pPr>
    <w:rPr>
      <w:rFonts w:eastAsia="Times New Roman"/>
      <w:spacing w:val="-3"/>
      <w:kern w:val="0"/>
      <w:szCs w:val="19"/>
      <w:lang w:eastAsia="en-AU"/>
    </w:rPr>
  </w:style>
  <w:style w:type="character" w:customStyle="1" w:styleId="HeaderChar">
    <w:name w:val="Header Char"/>
    <w:basedOn w:val="DefaultParagraphFont"/>
    <w:link w:val="Header"/>
    <w:semiHidden/>
    <w:rsid w:val="00BB265C"/>
    <w:rPr>
      <w:rFonts w:ascii="Arial" w:hAnsi="Arial"/>
      <w:caps/>
      <w:color w:val="4D4D4F" w:themeColor="text2"/>
      <w:kern w:val="60"/>
      <w:sz w:val="13"/>
      <w:szCs w:val="24"/>
      <w:lang w:val="en-AU" w:eastAsia="zh-CN"/>
    </w:rPr>
  </w:style>
  <w:style w:type="character" w:styleId="PlaceholderText">
    <w:name w:val="Placeholder Text"/>
    <w:basedOn w:val="DefaultParagraphFont"/>
    <w:uiPriority w:val="99"/>
    <w:semiHidden/>
    <w:rsid w:val="00D96CB4"/>
    <w:rPr>
      <w:color w:val="808080"/>
    </w:rPr>
  </w:style>
  <w:style w:type="paragraph" w:customStyle="1" w:styleId="Non-TocHeading">
    <w:name w:val="Non-Toc Heading"/>
    <w:basedOn w:val="ChapterHeading"/>
    <w:qFormat/>
    <w:rsid w:val="00CA030F"/>
    <w:pPr>
      <w:framePr w:wrap="around" w:vAnchor="page" w:hAnchor="text" w:y="1"/>
      <w:suppressOverlap/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A86C9B"/>
    <w:rPr>
      <w:rFonts w:ascii="Arial" w:eastAsiaTheme="majorEastAsia" w:hAnsi="Arial" w:cstheme="majorBidi"/>
      <w:b/>
      <w:color w:val="4D4D4F" w:themeColor="text2"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CA030F"/>
    <w:rPr>
      <w:rFonts w:ascii="Arial" w:eastAsiaTheme="majorEastAsia" w:hAnsi="Arial" w:cstheme="majorBidi"/>
      <w:b/>
      <w:color w:val="6459A7" w:themeColor="accent1"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A030F"/>
    <w:rPr>
      <w:rFonts w:ascii="Arial" w:eastAsiaTheme="majorEastAsia" w:hAnsi="Arial" w:cstheme="majorBidi"/>
      <w:b/>
      <w:caps/>
      <w:color w:val="6459A7" w:themeColor="accent1"/>
      <w:sz w:val="1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A86C9B"/>
    <w:rPr>
      <w:rFonts w:ascii="Arial" w:eastAsiaTheme="majorEastAsia" w:hAnsi="Arial" w:cstheme="majorBidi"/>
      <w:b/>
      <w:caps/>
      <w:color w:val="4D4D4F" w:themeColor="text2"/>
      <w:sz w:val="18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A2FFF"/>
    <w:rPr>
      <w:rFonts w:ascii="Arial Rounded MT Bold" w:eastAsiaTheme="majorEastAsia" w:hAnsi="Arial Rounded MT Bold" w:cstheme="majorBidi"/>
      <w:color w:val="6458A7"/>
      <w:sz w:val="18"/>
      <w:szCs w:val="18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A86C9B"/>
    <w:rPr>
      <w:rFonts w:ascii="Arial" w:eastAsiaTheme="majorEastAsia" w:hAnsi="Arial" w:cstheme="majorBidi"/>
      <w:b/>
      <w:color w:val="4D4D4F" w:themeColor="text2"/>
      <w:sz w:val="18"/>
      <w:szCs w:val="18"/>
      <w:lang w:val="en-US" w:eastAsia="en-US"/>
    </w:rPr>
  </w:style>
  <w:style w:type="paragraph" w:customStyle="1" w:styleId="heading">
    <w:name w:val="heading"/>
    <w:basedOn w:val="HeaderHeading"/>
    <w:qFormat/>
    <w:rsid w:val="00853C97"/>
    <w:pPr>
      <w:framePr w:wrap="around" w:vAnchor="page" w:hAnchor="text" w:y="1"/>
      <w:suppressOverlap/>
    </w:pPr>
    <w:rPr>
      <w:rFonts w:ascii="Arial" w:hAnsi="Arial"/>
      <w:b/>
      <w:color w:val="6459A7" w:themeColor="accent1"/>
    </w:rPr>
  </w:style>
  <w:style w:type="character" w:styleId="Hyperlink">
    <w:name w:val="Hyperlink"/>
    <w:basedOn w:val="DefaultParagraphFont"/>
    <w:uiPriority w:val="99"/>
    <w:unhideWhenUsed/>
    <w:rsid w:val="00701631"/>
    <w:rPr>
      <w:color w:val="4D4D4F" w:themeColor="text1"/>
      <w:u w:val="single"/>
    </w:rPr>
  </w:style>
  <w:style w:type="paragraph" w:styleId="ListParagraph">
    <w:name w:val="List Paragraph"/>
    <w:basedOn w:val="Normal"/>
    <w:uiPriority w:val="34"/>
    <w:qFormat/>
    <w:rsid w:val="00C10B99"/>
    <w:pPr>
      <w:adjustRightInd/>
      <w:snapToGrid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deavour.app.jaggaer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lipe.costa\Downloads\Report_Template%20(7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F3CC8AAA1104BB3A8BC0CF0B65D9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2292D-12DD-4B07-8CFD-E0E153E1C48B}"/>
      </w:docPartPr>
      <w:docPartBody>
        <w:p w:rsidR="003F0912" w:rsidRDefault="001D5287">
          <w:pPr>
            <w:pStyle w:val="BF3CC8AAA1104BB3A8BC0CF0B65D9AFD"/>
          </w:pPr>
          <w:r w:rsidRPr="00EF4DC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87"/>
    <w:rsid w:val="001D5287"/>
    <w:rsid w:val="002175AA"/>
    <w:rsid w:val="003F0912"/>
    <w:rsid w:val="006E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C3A2269FB8D4AFDAD9E001D9904C265">
    <w:name w:val="1C3A2269FB8D4AFDAD9E001D9904C265"/>
  </w:style>
  <w:style w:type="paragraph" w:customStyle="1" w:styleId="BF3CC8AAA1104BB3A8BC0CF0B65D9AFD">
    <w:name w:val="BF3CC8AAA1104BB3A8BC0CF0B65D9A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F_COLOURS">
      <a:dk1>
        <a:srgbClr val="4D4D4F"/>
      </a:dk1>
      <a:lt1>
        <a:srgbClr val="FFFFFF"/>
      </a:lt1>
      <a:dk2>
        <a:srgbClr val="4D4D4F"/>
      </a:dk2>
      <a:lt2>
        <a:srgbClr val="E6E7E8"/>
      </a:lt2>
      <a:accent1>
        <a:srgbClr val="6459A7"/>
      </a:accent1>
      <a:accent2>
        <a:srgbClr val="D32846"/>
      </a:accent2>
      <a:accent3>
        <a:srgbClr val="983C90"/>
      </a:accent3>
      <a:accent4>
        <a:srgbClr val="EE7623"/>
      </a:accent4>
      <a:accent5>
        <a:srgbClr val="A39BCF"/>
      </a:accent5>
      <a:accent6>
        <a:srgbClr val="00A3E0"/>
      </a:accent6>
      <a:hlink>
        <a:srgbClr val="E6E7E8"/>
      </a:hlink>
      <a:folHlink>
        <a:srgbClr val="6458A6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1F647-BA2A-47BC-824B-86252798D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Report_Template (7)</Template>
  <TotalTime>4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Foundation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Costa</dc:creator>
  <cp:lastModifiedBy>Felipe Costa</cp:lastModifiedBy>
  <cp:revision>3</cp:revision>
  <cp:lastPrinted>2018-04-16T01:03:00Z</cp:lastPrinted>
  <dcterms:created xsi:type="dcterms:W3CDTF">2020-09-14T01:05:00Z</dcterms:created>
  <dcterms:modified xsi:type="dcterms:W3CDTF">2020-09-17T02:23:00Z</dcterms:modified>
  <cp:category>Presentation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Title">
    <vt:lpwstr>ReportTitle</vt:lpwstr>
  </property>
</Properties>
</file>